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8C" w:rsidRPr="00DD3B68" w:rsidRDefault="002B20AD" w:rsidP="00DD3B68">
      <w:pPr>
        <w:spacing w:after="0" w:line="240" w:lineRule="auto"/>
        <w:rPr>
          <w:sz w:val="48"/>
          <w:szCs w:val="48"/>
        </w:rPr>
      </w:pPr>
      <w:r w:rsidRPr="00DD3B68">
        <w:rPr>
          <w:sz w:val="48"/>
          <w:szCs w:val="48"/>
        </w:rPr>
        <w:t>EIN STARKES TEAM WARTET AUF SIE</w:t>
      </w:r>
    </w:p>
    <w:p w:rsidR="0084330D" w:rsidRDefault="0084330D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D518E" w:rsidRDefault="007D518E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D518E" w:rsidRDefault="007D518E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D518E" w:rsidRDefault="007D518E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D518E" w:rsidRDefault="007D518E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D518E" w:rsidRDefault="007D518E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D518E" w:rsidRPr="0084330D" w:rsidRDefault="007D518E" w:rsidP="004A34D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94AC2" w:rsidRDefault="00B94AC2" w:rsidP="00B94AC2">
      <w:pPr>
        <w:spacing w:after="0" w:line="240" w:lineRule="auto"/>
      </w:pPr>
      <w:r>
        <w:t xml:space="preserve">Das </w:t>
      </w:r>
      <w:r w:rsidRPr="00B94AC2">
        <w:rPr>
          <w:b/>
        </w:rPr>
        <w:t xml:space="preserve">Medizinische Versorgungszentrum </w:t>
      </w:r>
      <w:proofErr w:type="spellStart"/>
      <w:r w:rsidRPr="00B94AC2">
        <w:rPr>
          <w:b/>
        </w:rPr>
        <w:t>MediaVita</w:t>
      </w:r>
      <w:proofErr w:type="spellEnd"/>
      <w:r w:rsidRPr="00B94AC2">
        <w:rPr>
          <w:b/>
        </w:rPr>
        <w:t xml:space="preserve"> Münster</w:t>
      </w:r>
      <w:r>
        <w:t xml:space="preserve"> ist eine fachübergreifende ärztlich geleitete Einric</w:t>
      </w:r>
      <w:r>
        <w:t>h</w:t>
      </w:r>
      <w:r>
        <w:t xml:space="preserve">tung in den Bereichen Hämatologie und Onkologie sowie Nuklearmedizin und </w:t>
      </w:r>
      <w:proofErr w:type="spellStart"/>
      <w:r>
        <w:t>Laboratoriumsmedizin</w:t>
      </w:r>
      <w:proofErr w:type="spellEnd"/>
      <w:r>
        <w:t>.  Sie ist eine Tochtergesellschaft der St. Franziskus-Hospital GmbH und gehört zum Verbund der St. Franziskus-Stiftung Mün</w:t>
      </w:r>
      <w:r>
        <w:t>s</w:t>
      </w:r>
      <w:r>
        <w:t>ter. Das MVZ ist direkt am St. Franziskus-Hospital angegliedert, d</w:t>
      </w:r>
      <w:r w:rsidRPr="00B94AC2">
        <w:t>adurch entsteht eine enge Verzahnung von a</w:t>
      </w:r>
      <w:r w:rsidRPr="00B94AC2">
        <w:t>m</w:t>
      </w:r>
      <w:r w:rsidRPr="00B94AC2">
        <w:t>bulanter und stationärer Versorgung.</w:t>
      </w:r>
    </w:p>
    <w:p w:rsidR="00B94AC2" w:rsidRDefault="00B94AC2" w:rsidP="00B94AC2">
      <w:pPr>
        <w:spacing w:after="0" w:line="240" w:lineRule="auto"/>
      </w:pPr>
    </w:p>
    <w:p w:rsidR="00B94AC2" w:rsidRDefault="00B94AC2" w:rsidP="00B94AC2">
      <w:pPr>
        <w:spacing w:after="0" w:line="240" w:lineRule="auto"/>
      </w:pPr>
      <w:r>
        <w:t xml:space="preserve">Zur Verstärkung unseres Teams im MVZ </w:t>
      </w:r>
      <w:proofErr w:type="spellStart"/>
      <w:r>
        <w:t>MediaVita</w:t>
      </w:r>
      <w:proofErr w:type="spellEnd"/>
      <w:r>
        <w:t xml:space="preserve"> Münster suchen wir zum nächstmöglichen Zeitpunkt einen</w:t>
      </w:r>
    </w:p>
    <w:p w:rsidR="00174E7F" w:rsidRPr="00174E7F" w:rsidRDefault="00174E7F" w:rsidP="00B94AC2">
      <w:pPr>
        <w:spacing w:after="0" w:line="240" w:lineRule="auto"/>
        <w:rPr>
          <w:b/>
          <w:sz w:val="26"/>
          <w:szCs w:val="26"/>
        </w:rPr>
      </w:pPr>
    </w:p>
    <w:p w:rsidR="00B94AC2" w:rsidRDefault="00B94AC2" w:rsidP="00B94AC2">
      <w:pPr>
        <w:spacing w:after="0" w:line="240" w:lineRule="auto"/>
      </w:pPr>
      <w:r w:rsidRPr="00174E7F">
        <w:rPr>
          <w:b/>
          <w:sz w:val="26"/>
          <w:szCs w:val="26"/>
        </w:rPr>
        <w:t xml:space="preserve">Medizinischen Fachangestellten (m/w/d)  </w:t>
      </w:r>
      <w:r w:rsidR="005D2CC1">
        <w:rPr>
          <w:b/>
          <w:sz w:val="26"/>
          <w:szCs w:val="26"/>
        </w:rPr>
        <w:t xml:space="preserve">gerne </w:t>
      </w:r>
      <w:bookmarkStart w:id="0" w:name="_GoBack"/>
      <w:bookmarkEnd w:id="0"/>
      <w:r w:rsidRPr="00174E7F">
        <w:rPr>
          <w:b/>
          <w:sz w:val="26"/>
          <w:szCs w:val="26"/>
        </w:rPr>
        <w:t>mit Zusatzqualifikation „Onkologie</w:t>
      </w:r>
      <w:r>
        <w:t>“</w:t>
      </w:r>
    </w:p>
    <w:p w:rsidR="00174E7F" w:rsidRDefault="00174E7F" w:rsidP="00B94AC2">
      <w:pPr>
        <w:spacing w:after="0" w:line="240" w:lineRule="auto"/>
      </w:pPr>
    </w:p>
    <w:p w:rsidR="00B94AC2" w:rsidRDefault="00B94AC2" w:rsidP="00B94AC2">
      <w:pPr>
        <w:spacing w:after="0" w:line="240" w:lineRule="auto"/>
      </w:pPr>
      <w:r>
        <w:t>in Vollzeit.</w:t>
      </w:r>
    </w:p>
    <w:p w:rsidR="00174E7F" w:rsidRDefault="00174E7F" w:rsidP="00B94AC2">
      <w:pPr>
        <w:spacing w:after="0" w:line="240" w:lineRule="auto"/>
      </w:pPr>
    </w:p>
    <w:p w:rsidR="00B94AC2" w:rsidRDefault="00B94AC2" w:rsidP="00B94AC2">
      <w:pPr>
        <w:spacing w:after="0" w:line="240" w:lineRule="auto"/>
      </w:pPr>
    </w:p>
    <w:p w:rsidR="00B94AC2" w:rsidRPr="00174E7F" w:rsidRDefault="00B94AC2" w:rsidP="00B94AC2">
      <w:pPr>
        <w:spacing w:after="0" w:line="240" w:lineRule="auto"/>
        <w:rPr>
          <w:b/>
        </w:rPr>
      </w:pPr>
      <w:r w:rsidRPr="00174E7F">
        <w:rPr>
          <w:b/>
        </w:rPr>
        <w:t>Ihre Aufgaben:</w:t>
      </w:r>
    </w:p>
    <w:p w:rsidR="00B94AC2" w:rsidRDefault="00B94AC2" w:rsidP="00174E7F">
      <w:pPr>
        <w:pStyle w:val="Listenabsatz"/>
        <w:numPr>
          <w:ilvl w:val="0"/>
          <w:numId w:val="15"/>
        </w:numPr>
        <w:spacing w:after="0" w:line="240" w:lineRule="auto"/>
      </w:pPr>
      <w:r>
        <w:t>Aufnahme der Patienten zur ambulanten Chemotherapie</w:t>
      </w:r>
    </w:p>
    <w:p w:rsidR="00B94AC2" w:rsidRDefault="00B94AC2" w:rsidP="00174E7F">
      <w:pPr>
        <w:pStyle w:val="Listenabsatz"/>
        <w:numPr>
          <w:ilvl w:val="0"/>
          <w:numId w:val="15"/>
        </w:numPr>
        <w:spacing w:after="0" w:line="240" w:lineRule="auto"/>
      </w:pPr>
      <w:r>
        <w:t>Richten und Durchführen der Blutentnahmen</w:t>
      </w:r>
    </w:p>
    <w:p w:rsidR="00B94AC2" w:rsidRDefault="00B94AC2" w:rsidP="00174E7F">
      <w:pPr>
        <w:pStyle w:val="Listenabsatz"/>
        <w:numPr>
          <w:ilvl w:val="0"/>
          <w:numId w:val="15"/>
        </w:numPr>
        <w:spacing w:after="0" w:line="240" w:lineRule="auto"/>
      </w:pPr>
      <w:r>
        <w:t>Vitalzeichenkontrolle</w:t>
      </w:r>
    </w:p>
    <w:p w:rsidR="00B94AC2" w:rsidRDefault="00B94AC2" w:rsidP="00174E7F">
      <w:pPr>
        <w:pStyle w:val="Listenabsatz"/>
        <w:numPr>
          <w:ilvl w:val="0"/>
          <w:numId w:val="15"/>
        </w:numPr>
        <w:spacing w:after="0" w:line="240" w:lineRule="auto"/>
      </w:pPr>
      <w:r>
        <w:t xml:space="preserve">Überwachung der laufenden </w:t>
      </w:r>
      <w:proofErr w:type="spellStart"/>
      <w:r>
        <w:t>Chemotherapien</w:t>
      </w:r>
      <w:proofErr w:type="spellEnd"/>
    </w:p>
    <w:p w:rsidR="00B94AC2" w:rsidRDefault="00B94AC2" w:rsidP="00174E7F">
      <w:pPr>
        <w:pStyle w:val="Listenabsatz"/>
        <w:numPr>
          <w:ilvl w:val="0"/>
          <w:numId w:val="15"/>
        </w:numPr>
        <w:spacing w:after="0" w:line="240" w:lineRule="auto"/>
      </w:pPr>
      <w:r>
        <w:t>Dokumentations- und Abrechnungstätigkeiten</w:t>
      </w:r>
    </w:p>
    <w:p w:rsidR="00B94AC2" w:rsidRDefault="00B94AC2" w:rsidP="00174E7F">
      <w:pPr>
        <w:pStyle w:val="Listenabsatz"/>
        <w:numPr>
          <w:ilvl w:val="0"/>
          <w:numId w:val="15"/>
        </w:numPr>
        <w:spacing w:after="0" w:line="240" w:lineRule="auto"/>
      </w:pPr>
      <w:r>
        <w:t>Schulung und Anleitung der Patienten im Umgang mit ihren Therapien und deren Nebenwirkungen</w:t>
      </w:r>
    </w:p>
    <w:p w:rsidR="00174E7F" w:rsidRPr="00174E7F" w:rsidRDefault="00174E7F" w:rsidP="00B94AC2">
      <w:pPr>
        <w:spacing w:after="0" w:line="240" w:lineRule="auto"/>
        <w:rPr>
          <w:b/>
        </w:rPr>
      </w:pPr>
    </w:p>
    <w:p w:rsidR="00B94AC2" w:rsidRPr="00174E7F" w:rsidRDefault="00B94AC2" w:rsidP="00B94AC2">
      <w:pPr>
        <w:spacing w:after="0" w:line="240" w:lineRule="auto"/>
        <w:rPr>
          <w:b/>
        </w:rPr>
      </w:pPr>
      <w:r w:rsidRPr="00174E7F">
        <w:rPr>
          <w:b/>
        </w:rPr>
        <w:t>Wir wünschen uns von Ihnen:</w:t>
      </w:r>
    </w:p>
    <w:p w:rsidR="00B94AC2" w:rsidRDefault="00B94AC2" w:rsidP="00174E7F">
      <w:pPr>
        <w:pStyle w:val="Listenabsatz"/>
        <w:numPr>
          <w:ilvl w:val="0"/>
          <w:numId w:val="16"/>
        </w:numPr>
        <w:spacing w:after="0" w:line="240" w:lineRule="auto"/>
      </w:pPr>
      <w:r>
        <w:t>abgeschlossene Ausbildung als Medizinischer Fachangestellter (m/w/d)</w:t>
      </w:r>
    </w:p>
    <w:p w:rsidR="00B94AC2" w:rsidRDefault="00B94AC2" w:rsidP="00174E7F">
      <w:pPr>
        <w:pStyle w:val="Listenabsatz"/>
        <w:numPr>
          <w:ilvl w:val="0"/>
          <w:numId w:val="16"/>
        </w:numPr>
        <w:spacing w:after="0" w:line="240" w:lineRule="auto"/>
      </w:pPr>
      <w:r>
        <w:t>Zusatzqualifikation Onkologie nach den Richtlinien der Bundesärztekammer bzw. die Bereitschaft, diese</w:t>
      </w:r>
      <w:r w:rsidR="00174E7F">
        <w:t xml:space="preserve">      </w:t>
      </w:r>
      <w:r w:rsidR="00174E7F">
        <w:tab/>
      </w:r>
      <w:r>
        <w:t>zu erwerben</w:t>
      </w:r>
    </w:p>
    <w:p w:rsidR="00B94AC2" w:rsidRDefault="00B94AC2" w:rsidP="00174E7F">
      <w:pPr>
        <w:pStyle w:val="Listenabsatz"/>
        <w:numPr>
          <w:ilvl w:val="0"/>
          <w:numId w:val="16"/>
        </w:numPr>
        <w:spacing w:after="0" w:line="240" w:lineRule="auto"/>
      </w:pPr>
      <w:r>
        <w:t>selbstständiges Arbeiten, Teamfähigkeit und Flexibilität</w:t>
      </w:r>
    </w:p>
    <w:p w:rsidR="00B94AC2" w:rsidRDefault="00B94AC2" w:rsidP="00174E7F">
      <w:pPr>
        <w:pStyle w:val="Listenabsatz"/>
        <w:numPr>
          <w:ilvl w:val="0"/>
          <w:numId w:val="16"/>
        </w:numPr>
        <w:spacing w:after="0" w:line="240" w:lineRule="auto"/>
      </w:pPr>
      <w:r>
        <w:t>hohe Belastbarkeit, Eigeninitiative und Kooperationsbereitschaft</w:t>
      </w:r>
    </w:p>
    <w:p w:rsidR="00B94AC2" w:rsidRDefault="00B94AC2" w:rsidP="00174E7F">
      <w:pPr>
        <w:pStyle w:val="Listenabsatz"/>
        <w:numPr>
          <w:ilvl w:val="0"/>
          <w:numId w:val="16"/>
        </w:numPr>
        <w:spacing w:after="0" w:line="240" w:lineRule="auto"/>
      </w:pPr>
      <w:r>
        <w:t>Bewerber, die unser christlich geprägtes Leitbild mittragen und engagiert mit ausgestalten</w:t>
      </w:r>
    </w:p>
    <w:p w:rsidR="00174E7F" w:rsidRPr="00174E7F" w:rsidRDefault="00174E7F" w:rsidP="00174E7F">
      <w:pPr>
        <w:pStyle w:val="Listenabsatz"/>
        <w:spacing w:after="0" w:line="240" w:lineRule="auto"/>
        <w:rPr>
          <w:b/>
        </w:rPr>
      </w:pPr>
    </w:p>
    <w:p w:rsidR="00B94AC2" w:rsidRPr="00174E7F" w:rsidRDefault="00B94AC2" w:rsidP="00B94AC2">
      <w:pPr>
        <w:spacing w:after="0" w:line="240" w:lineRule="auto"/>
        <w:rPr>
          <w:b/>
        </w:rPr>
      </w:pPr>
      <w:r w:rsidRPr="00174E7F">
        <w:rPr>
          <w:b/>
        </w:rPr>
        <w:t>Wir bieten Ihnen:</w:t>
      </w:r>
    </w:p>
    <w:p w:rsidR="00B94AC2" w:rsidRPr="00174E7F" w:rsidRDefault="00B94AC2" w:rsidP="00174E7F">
      <w:pPr>
        <w:pStyle w:val="Listenabsatz"/>
        <w:numPr>
          <w:ilvl w:val="0"/>
          <w:numId w:val="17"/>
        </w:numPr>
        <w:spacing w:after="0" w:line="240" w:lineRule="auto"/>
      </w:pPr>
      <w:r w:rsidRPr="00174E7F">
        <w:t>vielseitige und verantwortungsvolle Aufgabe mit Gestaltungs- und Entwicklungsmöglichkeiten</w:t>
      </w:r>
    </w:p>
    <w:p w:rsidR="00B94AC2" w:rsidRPr="00174E7F" w:rsidRDefault="00B94AC2" w:rsidP="00174E7F">
      <w:pPr>
        <w:pStyle w:val="Listenabsatz"/>
        <w:numPr>
          <w:ilvl w:val="0"/>
          <w:numId w:val="17"/>
        </w:numPr>
        <w:spacing w:after="0" w:line="240" w:lineRule="auto"/>
      </w:pPr>
      <w:r w:rsidRPr="00174E7F">
        <w:t>sehr engagiertes und modernes Arbeitsumfeld</w:t>
      </w:r>
    </w:p>
    <w:p w:rsidR="00B94AC2" w:rsidRPr="00174E7F" w:rsidRDefault="00B94AC2" w:rsidP="00174E7F">
      <w:pPr>
        <w:pStyle w:val="Listenabsatz"/>
        <w:numPr>
          <w:ilvl w:val="0"/>
          <w:numId w:val="17"/>
        </w:numPr>
        <w:spacing w:after="0" w:line="240" w:lineRule="auto"/>
      </w:pPr>
      <w:r w:rsidRPr="00174E7F">
        <w:t>viele Möglichkeiten zur Fort- und Weiterbildung im Verbund der St. Franziskus Stiftung Münster</w:t>
      </w:r>
    </w:p>
    <w:p w:rsidR="00B94AC2" w:rsidRPr="00174E7F" w:rsidRDefault="00B94AC2" w:rsidP="00174E7F">
      <w:pPr>
        <w:pStyle w:val="Listenabsatz"/>
        <w:numPr>
          <w:ilvl w:val="0"/>
          <w:numId w:val="17"/>
        </w:numPr>
        <w:spacing w:after="0" w:line="240" w:lineRule="auto"/>
      </w:pPr>
      <w:r w:rsidRPr="00174E7F">
        <w:t>Vergütung nach dem Tarifvertrag für Medizinische Fachangestellte/Arzthelfer</w:t>
      </w:r>
    </w:p>
    <w:p w:rsidR="00B94AC2" w:rsidRDefault="00B94AC2" w:rsidP="00B94AC2">
      <w:pPr>
        <w:spacing w:after="0" w:line="240" w:lineRule="auto"/>
      </w:pPr>
    </w:p>
    <w:p w:rsidR="00B94AC2" w:rsidRDefault="00B94AC2" w:rsidP="00B94AC2">
      <w:pPr>
        <w:spacing w:after="0" w:line="240" w:lineRule="auto"/>
      </w:pPr>
      <w:r>
        <w:t>Für Fragen steh</w:t>
      </w:r>
      <w:r w:rsidR="00174E7F">
        <w:t>en</w:t>
      </w:r>
      <w:r>
        <w:t xml:space="preserve"> Ihnen unser Sekretariat und der </w:t>
      </w:r>
      <w:r w:rsidRPr="00B94AC2">
        <w:rPr>
          <w:b/>
        </w:rPr>
        <w:t>Onkologische Leiter, Dr. Stefan Strobelt</w:t>
      </w:r>
      <w:r>
        <w:t>, unter der Telefo</w:t>
      </w:r>
      <w:r>
        <w:t>n</w:t>
      </w:r>
      <w:r>
        <w:t>nummer 0251-935-5564 gerne zur Verfügung.</w:t>
      </w:r>
    </w:p>
    <w:p w:rsidR="00B94AC2" w:rsidRDefault="00B94AC2" w:rsidP="00B94AC2">
      <w:pPr>
        <w:spacing w:after="0" w:line="240" w:lineRule="auto"/>
      </w:pPr>
    </w:p>
    <w:p w:rsidR="00B94AC2" w:rsidRDefault="00B94AC2" w:rsidP="00B94AC2">
      <w:pPr>
        <w:spacing w:after="0" w:line="240" w:lineRule="auto"/>
      </w:pPr>
      <w:r>
        <w:t>Wir freuen uns auf Ihre aussagekräftige Online-Bewerbung über die Website des St. Franziskus-Hospitals Mün</w:t>
      </w:r>
      <w:r>
        <w:t>s</w:t>
      </w:r>
      <w:r>
        <w:t xml:space="preserve">ter: </w:t>
      </w:r>
      <w:hyperlink r:id="rId9" w:history="1">
        <w:r w:rsidRPr="00D92E34">
          <w:rPr>
            <w:rStyle w:val="Hyperlink"/>
          </w:rPr>
          <w:t>https://www.sfh-muenster.de/karriere/stellenmarkt/</w:t>
        </w:r>
      </w:hyperlink>
    </w:p>
    <w:p w:rsidR="00B94AC2" w:rsidRDefault="00B94AC2" w:rsidP="00B94AC2">
      <w:pPr>
        <w:spacing w:after="0" w:line="240" w:lineRule="auto"/>
      </w:pPr>
    </w:p>
    <w:p w:rsidR="00B94AC2" w:rsidRPr="00B94AC2" w:rsidRDefault="00B94AC2" w:rsidP="00B94AC2">
      <w:pPr>
        <w:spacing w:after="0" w:line="240" w:lineRule="auto"/>
      </w:pPr>
    </w:p>
    <w:sectPr w:rsidR="00B94AC2" w:rsidRPr="00B94AC2" w:rsidSect="00DD3B68">
      <w:headerReference w:type="default" r:id="rId10"/>
      <w:footerReference w:type="default" r:id="rId11"/>
      <w:pgSz w:w="11906" w:h="16838" w:code="9"/>
      <w:pgMar w:top="567" w:right="567" w:bottom="284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199" w:rsidRDefault="00BF7199" w:rsidP="00925DEE">
      <w:pPr>
        <w:spacing w:after="0" w:line="240" w:lineRule="auto"/>
      </w:pPr>
      <w:r>
        <w:separator/>
      </w:r>
    </w:p>
  </w:endnote>
  <w:endnote w:type="continuationSeparator" w:id="0">
    <w:p w:rsidR="00BF7199" w:rsidRDefault="00BF7199" w:rsidP="00925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14" w:rsidRPr="00460F4A" w:rsidRDefault="00B94AC2" w:rsidP="001D6F10">
    <w:pPr>
      <w:spacing w:after="0" w:line="240" w:lineRule="auto"/>
      <w:ind w:firstLine="708"/>
      <w:outlineLvl w:val="0"/>
      <w:rPr>
        <w:noProof/>
        <w:sz w:val="24"/>
        <w:szCs w:val="24"/>
        <w:lang w:eastAsia="de-DE"/>
      </w:rPr>
    </w:pPr>
    <w:r>
      <w:rPr>
        <w:rFonts w:ascii="Arial" w:hAnsi="Arial" w:cs="Arial"/>
        <w:b/>
        <w:bCs/>
        <w:noProof/>
        <w:sz w:val="28"/>
        <w:szCs w:val="28"/>
        <w:lang w:eastAsia="de-DE"/>
      </w:rPr>
      <w:drawing>
        <wp:inline distT="0" distB="0" distL="0" distR="0" wp14:anchorId="4EDEDC67" wp14:editId="56BA4D3C">
          <wp:extent cx="3860800" cy="558800"/>
          <wp:effectExtent l="0" t="0" r="6350" b="0"/>
          <wp:docPr id="1" name="Grafik 1" descr="cid:image001.png@01D02E8F.BAC973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cid:image001.png@01D02E8F.BAC973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8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3D14" w:rsidRPr="00460F4A" w:rsidRDefault="00403D14" w:rsidP="00460F4A">
    <w:pPr>
      <w:pStyle w:val="Fuzeile"/>
      <w:rPr>
        <w:noProof/>
        <w:sz w:val="24"/>
        <w:szCs w:val="24"/>
        <w:lang w:eastAsia="de-DE"/>
      </w:rPr>
    </w:pPr>
    <w:r w:rsidRPr="00460F4A">
      <w:rPr>
        <w:noProof/>
        <w:sz w:val="24"/>
        <w:szCs w:val="24"/>
        <w:lang w:eastAsia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199" w:rsidRDefault="00BF7199" w:rsidP="00925DEE">
      <w:pPr>
        <w:spacing w:after="0" w:line="240" w:lineRule="auto"/>
      </w:pPr>
      <w:r>
        <w:separator/>
      </w:r>
    </w:p>
  </w:footnote>
  <w:footnote w:type="continuationSeparator" w:id="0">
    <w:p w:rsidR="00BF7199" w:rsidRDefault="00BF7199" w:rsidP="00925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14" w:rsidRDefault="00403D14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A5C7603" wp14:editId="082827EF">
          <wp:simplePos x="0" y="0"/>
          <wp:positionH relativeFrom="column">
            <wp:posOffset>2935605</wp:posOffset>
          </wp:positionH>
          <wp:positionV relativeFrom="paragraph">
            <wp:posOffset>180340</wp:posOffset>
          </wp:positionV>
          <wp:extent cx="4039870" cy="1615440"/>
          <wp:effectExtent l="0" t="0" r="0" b="3810"/>
          <wp:wrapThrough wrapText="bothSides">
            <wp:wrapPolygon edited="0">
              <wp:start x="0" y="0"/>
              <wp:lineTo x="0" y="21396"/>
              <wp:lineTo x="21491" y="21396"/>
              <wp:lineTo x="21491" y="0"/>
              <wp:lineTo x="0" y="0"/>
            </wp:wrapPolygon>
          </wp:wrapThrough>
          <wp:docPr id="8" name="Grafik 8" descr="C:\Users\mreiberg\AppData\Local\Microsoft\Windows\Temporary Internet Files\Content.Outlook\52Q1HOFZ\Franziskus_Kampagnenmotiv_A4_quer_300dpi_clea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reiberg\AppData\Local\Microsoft\Windows\Temporary Internet Files\Content.Outlook\52Q1HOFZ\Franziskus_Kampagnenmotiv_A4_quer_300dpi_clean (2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469" b="24956"/>
                  <a:stretch/>
                </pic:blipFill>
                <pic:spPr bwMode="auto">
                  <a:xfrm>
                    <a:off x="0" y="0"/>
                    <a:ext cx="4039870" cy="1615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6F96E8E" wp14:editId="3A132955">
          <wp:simplePos x="0" y="0"/>
          <wp:positionH relativeFrom="column">
            <wp:posOffset>-888365</wp:posOffset>
          </wp:positionH>
          <wp:positionV relativeFrom="paragraph">
            <wp:posOffset>-438150</wp:posOffset>
          </wp:positionV>
          <wp:extent cx="641985" cy="10663555"/>
          <wp:effectExtent l="0" t="0" r="5715" b="4445"/>
          <wp:wrapTight wrapText="bothSides">
            <wp:wrapPolygon edited="0">
              <wp:start x="0" y="0"/>
              <wp:lineTo x="0" y="21570"/>
              <wp:lineTo x="21151" y="21570"/>
              <wp:lineTo x="21151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1066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C6B"/>
    <w:multiLevelType w:val="hybridMultilevel"/>
    <w:tmpl w:val="CE448EC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3165C"/>
    <w:multiLevelType w:val="hybridMultilevel"/>
    <w:tmpl w:val="4D5886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C13A6"/>
    <w:multiLevelType w:val="hybridMultilevel"/>
    <w:tmpl w:val="F8569EA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14658"/>
    <w:multiLevelType w:val="hybridMultilevel"/>
    <w:tmpl w:val="D7A8E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74599"/>
    <w:multiLevelType w:val="hybridMultilevel"/>
    <w:tmpl w:val="6BAAEC4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8EC19B9"/>
    <w:multiLevelType w:val="hybridMultilevel"/>
    <w:tmpl w:val="124A0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B03A63"/>
    <w:multiLevelType w:val="hybridMultilevel"/>
    <w:tmpl w:val="41C6D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D1C4E"/>
    <w:multiLevelType w:val="hybridMultilevel"/>
    <w:tmpl w:val="0EA88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B7622"/>
    <w:multiLevelType w:val="hybridMultilevel"/>
    <w:tmpl w:val="8DF0A3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12F4E"/>
    <w:multiLevelType w:val="hybridMultilevel"/>
    <w:tmpl w:val="FF12FBD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722FFF"/>
    <w:multiLevelType w:val="hybridMultilevel"/>
    <w:tmpl w:val="173A5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EF79D3"/>
    <w:multiLevelType w:val="hybridMultilevel"/>
    <w:tmpl w:val="117C3E0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FF4621"/>
    <w:multiLevelType w:val="hybridMultilevel"/>
    <w:tmpl w:val="969C7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814A93"/>
    <w:multiLevelType w:val="hybridMultilevel"/>
    <w:tmpl w:val="468246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71830"/>
    <w:multiLevelType w:val="hybridMultilevel"/>
    <w:tmpl w:val="3848969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AE0415E"/>
    <w:multiLevelType w:val="hybridMultilevel"/>
    <w:tmpl w:val="077C5B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57412C"/>
    <w:multiLevelType w:val="hybridMultilevel"/>
    <w:tmpl w:val="99AE0F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11"/>
  </w:num>
  <w:num w:numId="5">
    <w:abstractNumId w:val="16"/>
  </w:num>
  <w:num w:numId="6">
    <w:abstractNumId w:val="2"/>
  </w:num>
  <w:num w:numId="7">
    <w:abstractNumId w:val="7"/>
  </w:num>
  <w:num w:numId="8">
    <w:abstractNumId w:val="10"/>
  </w:num>
  <w:num w:numId="9">
    <w:abstractNumId w:val="14"/>
  </w:num>
  <w:num w:numId="10">
    <w:abstractNumId w:val="8"/>
  </w:num>
  <w:num w:numId="11">
    <w:abstractNumId w:val="12"/>
  </w:num>
  <w:num w:numId="12">
    <w:abstractNumId w:val="5"/>
  </w:num>
  <w:num w:numId="13">
    <w:abstractNumId w:val="1"/>
  </w:num>
  <w:num w:numId="14">
    <w:abstractNumId w:val="4"/>
  </w:num>
  <w:num w:numId="15">
    <w:abstractNumId w:val="13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0D"/>
    <w:rsid w:val="00006E55"/>
    <w:rsid w:val="00084EC7"/>
    <w:rsid w:val="000C1C06"/>
    <w:rsid w:val="00126DA1"/>
    <w:rsid w:val="00140606"/>
    <w:rsid w:val="0014176B"/>
    <w:rsid w:val="001447A0"/>
    <w:rsid w:val="00174E7F"/>
    <w:rsid w:val="00181DF7"/>
    <w:rsid w:val="001D259A"/>
    <w:rsid w:val="001D6F10"/>
    <w:rsid w:val="00206B3E"/>
    <w:rsid w:val="00206C45"/>
    <w:rsid w:val="00233CF7"/>
    <w:rsid w:val="002B20AD"/>
    <w:rsid w:val="002C2860"/>
    <w:rsid w:val="002D3D6B"/>
    <w:rsid w:val="003564CE"/>
    <w:rsid w:val="00403D14"/>
    <w:rsid w:val="00452F74"/>
    <w:rsid w:val="00453F5E"/>
    <w:rsid w:val="00455AA3"/>
    <w:rsid w:val="00460F4A"/>
    <w:rsid w:val="00460F97"/>
    <w:rsid w:val="00480852"/>
    <w:rsid w:val="004A34D8"/>
    <w:rsid w:val="004C3ECB"/>
    <w:rsid w:val="005D2CC1"/>
    <w:rsid w:val="0063120B"/>
    <w:rsid w:val="007069B3"/>
    <w:rsid w:val="00763361"/>
    <w:rsid w:val="00784712"/>
    <w:rsid w:val="007923B4"/>
    <w:rsid w:val="007B3D5E"/>
    <w:rsid w:val="007D3F62"/>
    <w:rsid w:val="007D518E"/>
    <w:rsid w:val="0084330D"/>
    <w:rsid w:val="0086366C"/>
    <w:rsid w:val="009021EA"/>
    <w:rsid w:val="0092538C"/>
    <w:rsid w:val="00925DEE"/>
    <w:rsid w:val="00935E48"/>
    <w:rsid w:val="009544E9"/>
    <w:rsid w:val="009C71CA"/>
    <w:rsid w:val="00A53EAF"/>
    <w:rsid w:val="00A729B2"/>
    <w:rsid w:val="00B651FF"/>
    <w:rsid w:val="00B94AC2"/>
    <w:rsid w:val="00BB65D6"/>
    <w:rsid w:val="00BF6886"/>
    <w:rsid w:val="00BF7199"/>
    <w:rsid w:val="00C50B67"/>
    <w:rsid w:val="00CD03BF"/>
    <w:rsid w:val="00CE6477"/>
    <w:rsid w:val="00DA0D29"/>
    <w:rsid w:val="00DD3B68"/>
    <w:rsid w:val="00DE5C50"/>
    <w:rsid w:val="00DE7499"/>
    <w:rsid w:val="00E60071"/>
    <w:rsid w:val="00E66678"/>
    <w:rsid w:val="00E81709"/>
    <w:rsid w:val="00F75D98"/>
    <w:rsid w:val="00FA5C70"/>
    <w:rsid w:val="00FE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D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2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5DEE"/>
  </w:style>
  <w:style w:type="paragraph" w:styleId="Fuzeile">
    <w:name w:val="footer"/>
    <w:basedOn w:val="Standard"/>
    <w:link w:val="FuzeileZchn"/>
    <w:uiPriority w:val="99"/>
    <w:unhideWhenUsed/>
    <w:rsid w:val="0092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5DEE"/>
  </w:style>
  <w:style w:type="paragraph" w:styleId="Listenabsatz">
    <w:name w:val="List Paragraph"/>
    <w:basedOn w:val="Standard"/>
    <w:uiPriority w:val="34"/>
    <w:qFormat/>
    <w:rsid w:val="00DE5C5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E5C5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94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D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2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5DEE"/>
  </w:style>
  <w:style w:type="paragraph" w:styleId="Fuzeile">
    <w:name w:val="footer"/>
    <w:basedOn w:val="Standard"/>
    <w:link w:val="FuzeileZchn"/>
    <w:uiPriority w:val="99"/>
    <w:unhideWhenUsed/>
    <w:rsid w:val="0092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5DEE"/>
  </w:style>
  <w:style w:type="paragraph" w:styleId="Listenabsatz">
    <w:name w:val="List Paragraph"/>
    <w:basedOn w:val="Standard"/>
    <w:uiPriority w:val="34"/>
    <w:qFormat/>
    <w:rsid w:val="00DE5C5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E5C5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94A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sfh-muenster.de/karriere/stellenmark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02E8F.BAC973F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grote\Lokale%20Einstellungen\Temporary%20Internet%20Files\Content.Outlook\34VYM2T7\Vorlage_Stellenanzei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7183A-4586-44BE-8058-73143B60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Vorlage_Stellenanzeige.dotx</Template>
  <TotalTime>0</TotalTime>
  <Pages>1</Pages>
  <Words>295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St. Franziskus-Hospital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Reiberg, Melanie</dc:creator>
  <cp:lastModifiedBy>Reiberg, Melanie</cp:lastModifiedBy>
  <cp:revision>3</cp:revision>
  <cp:lastPrinted>2017-06-08T11:53:00Z</cp:lastPrinted>
  <dcterms:created xsi:type="dcterms:W3CDTF">2020-01-27T09:40:00Z</dcterms:created>
  <dcterms:modified xsi:type="dcterms:W3CDTF">2020-01-27T14:05:00Z</dcterms:modified>
</cp:coreProperties>
</file>